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961C55" w14:textId="634FA590" w:rsidR="003759E7" w:rsidRPr="00492D64" w:rsidRDefault="00492D64" w:rsidP="003759E7">
      <w:pPr>
        <w:rPr>
          <w:rFonts w:ascii="Fierce Vector" w:hAnsi="Fierce Vector"/>
          <w:sz w:val="32"/>
          <w:szCs w:val="32"/>
        </w:rPr>
      </w:pPr>
      <w:r w:rsidRPr="00492D64">
        <w:rPr>
          <w:rFonts w:ascii="Fierce Vector" w:hAnsi="Fierce Vector"/>
          <w:b/>
          <w:bCs/>
          <w:sz w:val="32"/>
          <w:szCs w:val="32"/>
        </w:rPr>
        <w:t>Pilates class for National Development Day</w:t>
      </w:r>
      <w:r w:rsidRPr="00492D64">
        <w:rPr>
          <w:rFonts w:ascii="Fierce Vector" w:hAnsi="Fierce Vector"/>
          <w:sz w:val="32"/>
          <w:szCs w:val="32"/>
        </w:rPr>
        <w:t xml:space="preserve"> </w:t>
      </w:r>
    </w:p>
    <w:p w14:paraId="14B08402" w14:textId="77777777" w:rsidR="00492D64" w:rsidRDefault="00492D64" w:rsidP="00492D64">
      <w:pPr>
        <w:rPr>
          <w:sz w:val="22"/>
          <w:szCs w:val="22"/>
        </w:rPr>
      </w:pPr>
    </w:p>
    <w:tbl>
      <w:tblPr>
        <w:tblpPr w:leftFromText="180" w:rightFromText="180" w:vertAnchor="text"/>
        <w:tblW w:w="89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80"/>
        <w:gridCol w:w="6815"/>
      </w:tblGrid>
      <w:tr w:rsidR="00492D64" w14:paraId="7ED366C4" w14:textId="77777777" w:rsidTr="00492D64">
        <w:trPr>
          <w:trHeight w:val="20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D09646" w14:textId="77777777" w:rsidR="00492D64" w:rsidRPr="00492D64" w:rsidRDefault="00492D64" w:rsidP="00492D64">
            <w:pPr>
              <w:rPr>
                <w:rFonts w:ascii="DINOT-Light" w:hAnsi="DINOT-Light"/>
                <w:b/>
              </w:rPr>
            </w:pPr>
            <w:r w:rsidRPr="00492D64">
              <w:rPr>
                <w:rFonts w:ascii="DINOT-Light" w:hAnsi="DINOT-Light"/>
                <w:b/>
              </w:rPr>
              <w:t>Standing</w:t>
            </w:r>
          </w:p>
        </w:tc>
        <w:tc>
          <w:tcPr>
            <w:tcW w:w="6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21FC28" w14:textId="77777777" w:rsidR="00492D64" w:rsidRPr="00492D64" w:rsidRDefault="00492D64" w:rsidP="00492D64">
            <w:pPr>
              <w:rPr>
                <w:rFonts w:ascii="DINOT-Light" w:hAnsi="DINOT-Light"/>
              </w:rPr>
            </w:pPr>
            <w:r w:rsidRPr="00492D64">
              <w:rPr>
                <w:rFonts w:ascii="DINOT-Light" w:hAnsi="DINOT-Light"/>
              </w:rPr>
              <w:t>Pilates 5 Key Elements</w:t>
            </w:r>
          </w:p>
        </w:tc>
      </w:tr>
      <w:tr w:rsidR="00492D64" w14:paraId="0E952FB0" w14:textId="77777777" w:rsidTr="00492D64">
        <w:trPr>
          <w:trHeight w:val="20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1A5E0C" w14:textId="77777777" w:rsidR="00492D64" w:rsidRPr="00492D64" w:rsidRDefault="00492D64" w:rsidP="00492D64">
            <w:pPr>
              <w:rPr>
                <w:rFonts w:ascii="DINOT-Light" w:hAnsi="DINOT-Light"/>
                <w:b/>
              </w:rPr>
            </w:pPr>
          </w:p>
        </w:tc>
        <w:tc>
          <w:tcPr>
            <w:tcW w:w="6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96BB1E" w14:textId="77777777" w:rsidR="00492D64" w:rsidRPr="00492D64" w:rsidRDefault="00492D64" w:rsidP="00492D64">
            <w:pPr>
              <w:rPr>
                <w:rFonts w:ascii="DINOT-Light" w:hAnsi="DINOT-Light"/>
              </w:rPr>
            </w:pPr>
            <w:r w:rsidRPr="00492D64">
              <w:rPr>
                <w:rFonts w:ascii="DINOT-Light" w:hAnsi="DINOT-Light"/>
              </w:rPr>
              <w:t>Toy Solider (arm reaches) with sustained heel rise</w:t>
            </w:r>
          </w:p>
        </w:tc>
      </w:tr>
      <w:tr w:rsidR="00492D64" w14:paraId="1AF2F55B" w14:textId="77777777" w:rsidTr="00492D64">
        <w:trPr>
          <w:trHeight w:val="20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338DA" w14:textId="77777777" w:rsidR="00492D64" w:rsidRPr="00492D64" w:rsidRDefault="00492D64" w:rsidP="00492D64">
            <w:pPr>
              <w:rPr>
                <w:rFonts w:ascii="DINOT-Light" w:hAnsi="DINOT-Light"/>
                <w:b/>
              </w:rPr>
            </w:pPr>
          </w:p>
        </w:tc>
        <w:tc>
          <w:tcPr>
            <w:tcW w:w="6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B8ADDD" w14:textId="77777777" w:rsidR="00492D64" w:rsidRPr="00492D64" w:rsidRDefault="00492D64" w:rsidP="00492D64">
            <w:pPr>
              <w:rPr>
                <w:rFonts w:ascii="DINOT-Light" w:hAnsi="DINOT-Light"/>
              </w:rPr>
            </w:pPr>
            <w:r w:rsidRPr="00492D64">
              <w:rPr>
                <w:rFonts w:ascii="DINOT-Light" w:hAnsi="DINOT-Light"/>
              </w:rPr>
              <w:t>Upper back stretch</w:t>
            </w:r>
          </w:p>
        </w:tc>
      </w:tr>
      <w:tr w:rsidR="00492D64" w14:paraId="0DB76A1A" w14:textId="77777777" w:rsidTr="00492D64">
        <w:trPr>
          <w:trHeight w:val="20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BB5BE1" w14:textId="77777777" w:rsidR="00492D64" w:rsidRPr="00492D64" w:rsidRDefault="00492D64" w:rsidP="00492D64">
            <w:pPr>
              <w:rPr>
                <w:rFonts w:ascii="DINOT-Light" w:hAnsi="DINOT-Light"/>
                <w:b/>
              </w:rPr>
            </w:pPr>
          </w:p>
        </w:tc>
        <w:tc>
          <w:tcPr>
            <w:tcW w:w="6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C0ACF1" w14:textId="77777777" w:rsidR="00492D64" w:rsidRPr="00492D64" w:rsidRDefault="00492D64" w:rsidP="00492D64">
            <w:pPr>
              <w:rPr>
                <w:rFonts w:ascii="DINOT-Light" w:hAnsi="DINOT-Light"/>
              </w:rPr>
            </w:pPr>
            <w:r w:rsidRPr="00492D64">
              <w:rPr>
                <w:rFonts w:ascii="DINOT-Light" w:hAnsi="DINOT-Light"/>
              </w:rPr>
              <w:t>Foot Series with holds and pulses</w:t>
            </w:r>
          </w:p>
        </w:tc>
      </w:tr>
      <w:tr w:rsidR="00492D64" w14:paraId="1F5DC36A" w14:textId="77777777" w:rsidTr="00492D64">
        <w:trPr>
          <w:trHeight w:val="20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6E2509" w14:textId="77777777" w:rsidR="00492D64" w:rsidRPr="00492D64" w:rsidRDefault="00492D64" w:rsidP="00492D64">
            <w:pPr>
              <w:rPr>
                <w:rFonts w:ascii="DINOT-Light" w:hAnsi="DINOT-Light"/>
                <w:b/>
              </w:rPr>
            </w:pPr>
          </w:p>
        </w:tc>
        <w:tc>
          <w:tcPr>
            <w:tcW w:w="6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8FAFF3" w14:textId="77777777" w:rsidR="00492D64" w:rsidRPr="00492D64" w:rsidRDefault="00492D64" w:rsidP="00492D64">
            <w:pPr>
              <w:rPr>
                <w:rFonts w:ascii="DINOT-Light" w:hAnsi="DINOT-Light"/>
              </w:rPr>
            </w:pPr>
            <w:r w:rsidRPr="00492D64">
              <w:rPr>
                <w:rFonts w:ascii="DINOT-Light" w:hAnsi="DINOT-Light"/>
              </w:rPr>
              <w:t>Squat holds</w:t>
            </w:r>
          </w:p>
        </w:tc>
      </w:tr>
      <w:tr w:rsidR="00492D64" w14:paraId="15657A03" w14:textId="77777777" w:rsidTr="00492D64">
        <w:trPr>
          <w:trHeight w:val="20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1E6D95" w14:textId="77777777" w:rsidR="00492D64" w:rsidRPr="00492D64" w:rsidRDefault="00492D64" w:rsidP="00492D64">
            <w:pPr>
              <w:rPr>
                <w:rFonts w:ascii="DINOT-Light" w:hAnsi="DINOT-Light"/>
                <w:b/>
              </w:rPr>
            </w:pPr>
          </w:p>
        </w:tc>
        <w:tc>
          <w:tcPr>
            <w:tcW w:w="6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5ED030" w14:textId="77777777" w:rsidR="00492D64" w:rsidRPr="00492D64" w:rsidRDefault="00492D64" w:rsidP="00492D64">
            <w:pPr>
              <w:rPr>
                <w:rFonts w:ascii="DINOT-Light" w:hAnsi="DINOT-Light"/>
              </w:rPr>
            </w:pPr>
            <w:r w:rsidRPr="00492D64">
              <w:rPr>
                <w:rFonts w:ascii="DINOT-Light" w:hAnsi="DINOT-Light"/>
              </w:rPr>
              <w:t>Squat with leg slides</w:t>
            </w:r>
          </w:p>
        </w:tc>
      </w:tr>
      <w:tr w:rsidR="00492D64" w14:paraId="39A2A209" w14:textId="77777777" w:rsidTr="00492D64">
        <w:trPr>
          <w:trHeight w:val="20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067DE2" w14:textId="77777777" w:rsidR="00492D64" w:rsidRPr="00492D64" w:rsidRDefault="00492D64" w:rsidP="00492D64">
            <w:pPr>
              <w:rPr>
                <w:rFonts w:ascii="DINOT-Light" w:hAnsi="DINOT-Light"/>
                <w:b/>
              </w:rPr>
            </w:pPr>
          </w:p>
        </w:tc>
        <w:tc>
          <w:tcPr>
            <w:tcW w:w="6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183B2B" w14:textId="77777777" w:rsidR="00492D64" w:rsidRPr="00492D64" w:rsidRDefault="00492D64" w:rsidP="00492D64">
            <w:pPr>
              <w:rPr>
                <w:rFonts w:ascii="DINOT-Light" w:hAnsi="DINOT-Light"/>
              </w:rPr>
            </w:pPr>
            <w:r w:rsidRPr="00492D64">
              <w:rPr>
                <w:rFonts w:ascii="DINOT-Light" w:hAnsi="DINOT-Light"/>
              </w:rPr>
              <w:t>Squat with w/t and leg lift hold</w:t>
            </w:r>
          </w:p>
        </w:tc>
      </w:tr>
      <w:tr w:rsidR="00492D64" w14:paraId="1C1AEDCE" w14:textId="77777777" w:rsidTr="00492D64">
        <w:trPr>
          <w:trHeight w:val="20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2EFCB3" w14:textId="77777777" w:rsidR="00492D64" w:rsidRPr="00492D64" w:rsidRDefault="00492D64" w:rsidP="00492D64">
            <w:pPr>
              <w:rPr>
                <w:rFonts w:ascii="DINOT-Light" w:hAnsi="DINOT-Light"/>
                <w:b/>
              </w:rPr>
            </w:pPr>
          </w:p>
        </w:tc>
        <w:tc>
          <w:tcPr>
            <w:tcW w:w="6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A1392B" w14:textId="77777777" w:rsidR="00492D64" w:rsidRPr="00492D64" w:rsidRDefault="00492D64" w:rsidP="00492D64">
            <w:pPr>
              <w:rPr>
                <w:rFonts w:ascii="DINOT-Light" w:hAnsi="DINOT-Light"/>
              </w:rPr>
            </w:pPr>
            <w:r w:rsidRPr="00492D64">
              <w:rPr>
                <w:rFonts w:ascii="DINOT-Light" w:hAnsi="DINOT-Light"/>
              </w:rPr>
              <w:t>Arabesque with knee bend</w:t>
            </w:r>
          </w:p>
        </w:tc>
      </w:tr>
      <w:tr w:rsidR="00492D64" w14:paraId="2F186B6B" w14:textId="77777777" w:rsidTr="00492D64">
        <w:trPr>
          <w:trHeight w:val="20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21C0BE" w14:textId="77777777" w:rsidR="00492D64" w:rsidRPr="00492D64" w:rsidRDefault="00492D64" w:rsidP="00492D64">
            <w:pPr>
              <w:rPr>
                <w:rFonts w:ascii="DINOT-Light" w:hAnsi="DINOT-Light"/>
                <w:b/>
              </w:rPr>
            </w:pPr>
          </w:p>
        </w:tc>
        <w:tc>
          <w:tcPr>
            <w:tcW w:w="6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EC08BF" w14:textId="77777777" w:rsidR="00492D64" w:rsidRPr="00492D64" w:rsidRDefault="00492D64" w:rsidP="00492D64">
            <w:pPr>
              <w:rPr>
                <w:rFonts w:ascii="DINOT-Light" w:hAnsi="DINOT-Light"/>
              </w:rPr>
            </w:pPr>
            <w:r w:rsidRPr="00492D64">
              <w:rPr>
                <w:rFonts w:ascii="DINOT-Light" w:hAnsi="DINOT-Light"/>
              </w:rPr>
              <w:t>Roll down to push up with x 4 push up</w:t>
            </w:r>
          </w:p>
        </w:tc>
      </w:tr>
      <w:tr w:rsidR="00492D64" w14:paraId="68F50D4F" w14:textId="77777777" w:rsidTr="00492D64">
        <w:trPr>
          <w:trHeight w:val="20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DDAE27" w14:textId="77777777" w:rsidR="00492D64" w:rsidRPr="00492D64" w:rsidRDefault="00492D64" w:rsidP="00492D64">
            <w:pPr>
              <w:rPr>
                <w:rFonts w:ascii="DINOT-Light" w:hAnsi="DINOT-Light"/>
                <w:b/>
              </w:rPr>
            </w:pPr>
            <w:r w:rsidRPr="00492D64">
              <w:rPr>
                <w:rFonts w:ascii="DINOT-Light" w:hAnsi="DINOT-Light"/>
                <w:b/>
              </w:rPr>
              <w:t>4-point</w:t>
            </w:r>
          </w:p>
        </w:tc>
        <w:tc>
          <w:tcPr>
            <w:tcW w:w="6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6EF68C" w14:textId="77777777" w:rsidR="00492D64" w:rsidRPr="00492D64" w:rsidRDefault="00492D64" w:rsidP="00492D64">
            <w:pPr>
              <w:rPr>
                <w:rFonts w:ascii="DINOT-Light" w:hAnsi="DINOT-Light"/>
              </w:rPr>
            </w:pPr>
            <w:r w:rsidRPr="00492D64">
              <w:rPr>
                <w:rFonts w:ascii="DINOT-Light" w:hAnsi="DINOT-Light"/>
              </w:rPr>
              <w:t>Swimming L4 (superman)</w:t>
            </w:r>
          </w:p>
        </w:tc>
      </w:tr>
      <w:tr w:rsidR="00492D64" w14:paraId="325BBBEB" w14:textId="77777777" w:rsidTr="00492D64">
        <w:trPr>
          <w:trHeight w:val="20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0C6F3C" w14:textId="77777777" w:rsidR="00492D64" w:rsidRPr="00492D64" w:rsidRDefault="00492D64" w:rsidP="00492D64">
            <w:pPr>
              <w:rPr>
                <w:rFonts w:ascii="DINOT-Light" w:hAnsi="DINOT-Light"/>
                <w:b/>
              </w:rPr>
            </w:pPr>
          </w:p>
        </w:tc>
        <w:tc>
          <w:tcPr>
            <w:tcW w:w="6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141AFA" w14:textId="77777777" w:rsidR="00492D64" w:rsidRPr="00492D64" w:rsidRDefault="00492D64" w:rsidP="00492D64">
            <w:pPr>
              <w:rPr>
                <w:rFonts w:ascii="DINOT-Light" w:hAnsi="DINOT-Light"/>
              </w:rPr>
            </w:pPr>
            <w:r w:rsidRPr="00492D64">
              <w:rPr>
                <w:rFonts w:ascii="DINOT-Light" w:hAnsi="DINOT-Light"/>
              </w:rPr>
              <w:t xml:space="preserve">LPP Prep with arm lift </w:t>
            </w:r>
          </w:p>
        </w:tc>
      </w:tr>
      <w:tr w:rsidR="00492D64" w14:paraId="3682DEA7" w14:textId="77777777" w:rsidTr="00492D64">
        <w:trPr>
          <w:trHeight w:val="20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44EAB6" w14:textId="77777777" w:rsidR="00492D64" w:rsidRPr="00492D64" w:rsidRDefault="00492D64" w:rsidP="00492D64">
            <w:pPr>
              <w:rPr>
                <w:rFonts w:ascii="DINOT-Light" w:hAnsi="DINOT-Light"/>
                <w:b/>
              </w:rPr>
            </w:pPr>
          </w:p>
        </w:tc>
        <w:tc>
          <w:tcPr>
            <w:tcW w:w="6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ECEE67" w14:textId="77777777" w:rsidR="00492D64" w:rsidRPr="00492D64" w:rsidRDefault="00492D64" w:rsidP="00492D64">
            <w:pPr>
              <w:rPr>
                <w:rFonts w:ascii="DINOT-Light" w:hAnsi="DINOT-Light"/>
              </w:rPr>
            </w:pPr>
            <w:r w:rsidRPr="00492D64">
              <w:rPr>
                <w:rFonts w:ascii="DINOT-Light" w:hAnsi="DINOT-Light"/>
              </w:rPr>
              <w:t>LPP Prep L2/ LPP (plank)</w:t>
            </w:r>
          </w:p>
        </w:tc>
      </w:tr>
      <w:tr w:rsidR="00492D64" w14:paraId="2D73CCDA" w14:textId="77777777" w:rsidTr="00492D64">
        <w:trPr>
          <w:trHeight w:val="20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A48276" w14:textId="77777777" w:rsidR="00492D64" w:rsidRPr="00492D64" w:rsidRDefault="00492D64" w:rsidP="00492D64">
            <w:pPr>
              <w:rPr>
                <w:rFonts w:ascii="DINOT-Light" w:hAnsi="DINOT-Light"/>
                <w:b/>
              </w:rPr>
            </w:pPr>
          </w:p>
        </w:tc>
        <w:tc>
          <w:tcPr>
            <w:tcW w:w="6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2DC1E2" w14:textId="77777777" w:rsidR="00492D64" w:rsidRPr="00492D64" w:rsidRDefault="00492D64" w:rsidP="00492D64">
            <w:pPr>
              <w:rPr>
                <w:rFonts w:ascii="DINOT-Light" w:hAnsi="DINOT-Light"/>
              </w:rPr>
            </w:pPr>
            <w:r w:rsidRPr="00492D64">
              <w:rPr>
                <w:rFonts w:ascii="DINOT-Light" w:hAnsi="DINOT-Light"/>
              </w:rPr>
              <w:t>Thread needle in plank</w:t>
            </w:r>
          </w:p>
        </w:tc>
      </w:tr>
      <w:tr w:rsidR="00492D64" w14:paraId="223DD669" w14:textId="77777777" w:rsidTr="00492D64">
        <w:trPr>
          <w:trHeight w:val="610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868130" w14:textId="77777777" w:rsidR="00492D64" w:rsidRPr="00492D64" w:rsidRDefault="00492D64" w:rsidP="00492D64">
            <w:pPr>
              <w:rPr>
                <w:rFonts w:ascii="DINOT-Light" w:hAnsi="DINOT-Light"/>
                <w:b/>
              </w:rPr>
            </w:pPr>
            <w:r w:rsidRPr="00492D64">
              <w:rPr>
                <w:rFonts w:ascii="DINOT-Light" w:hAnsi="DINOT-Light"/>
                <w:b/>
              </w:rPr>
              <w:t>High Sitting</w:t>
            </w:r>
          </w:p>
        </w:tc>
        <w:tc>
          <w:tcPr>
            <w:tcW w:w="6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16FEE8" w14:textId="77777777" w:rsidR="00492D64" w:rsidRPr="00492D64" w:rsidRDefault="00492D64" w:rsidP="00492D64">
            <w:pPr>
              <w:rPr>
                <w:rFonts w:ascii="DINOT-Light" w:hAnsi="DINOT-Light"/>
              </w:rPr>
            </w:pPr>
            <w:r w:rsidRPr="00492D64">
              <w:rPr>
                <w:rFonts w:ascii="DINOT-Light" w:hAnsi="DINOT-Light"/>
              </w:rPr>
              <w:t>Side Bend L2 (side plank)</w:t>
            </w:r>
          </w:p>
        </w:tc>
      </w:tr>
      <w:tr w:rsidR="00492D64" w14:paraId="799A9319" w14:textId="77777777" w:rsidTr="00492D64">
        <w:trPr>
          <w:trHeight w:val="20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57429A" w14:textId="77777777" w:rsidR="00492D64" w:rsidRPr="00492D64" w:rsidRDefault="00492D64" w:rsidP="00492D64">
            <w:pPr>
              <w:rPr>
                <w:rFonts w:ascii="DINOT-Light" w:hAnsi="DINOT-Light"/>
                <w:b/>
              </w:rPr>
            </w:pPr>
          </w:p>
        </w:tc>
        <w:tc>
          <w:tcPr>
            <w:tcW w:w="6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A2DA38" w14:textId="77777777" w:rsidR="00492D64" w:rsidRPr="00492D64" w:rsidRDefault="00492D64" w:rsidP="00492D64">
            <w:pPr>
              <w:rPr>
                <w:rFonts w:ascii="DINOT-Light" w:hAnsi="DINOT-Light"/>
              </w:rPr>
            </w:pPr>
            <w:r w:rsidRPr="00492D64">
              <w:rPr>
                <w:rFonts w:ascii="DINOT-Light" w:hAnsi="DINOT-Light"/>
              </w:rPr>
              <w:t>Mermaid (upper back stretch)</w:t>
            </w:r>
          </w:p>
        </w:tc>
      </w:tr>
      <w:tr w:rsidR="00492D64" w14:paraId="097D2303" w14:textId="77777777" w:rsidTr="00492D64">
        <w:trPr>
          <w:trHeight w:val="20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0A107B" w14:textId="77777777" w:rsidR="00492D64" w:rsidRPr="00492D64" w:rsidRDefault="00492D64" w:rsidP="00492D64">
            <w:pPr>
              <w:rPr>
                <w:rFonts w:ascii="DINOT-Light" w:hAnsi="DINOT-Light"/>
                <w:b/>
              </w:rPr>
            </w:pPr>
            <w:r w:rsidRPr="00492D64">
              <w:rPr>
                <w:rFonts w:ascii="DINOT-Light" w:hAnsi="DINOT-Light"/>
                <w:b/>
              </w:rPr>
              <w:t>Side Lying</w:t>
            </w:r>
          </w:p>
        </w:tc>
        <w:tc>
          <w:tcPr>
            <w:tcW w:w="6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2715D4" w14:textId="77777777" w:rsidR="00492D64" w:rsidRPr="00492D64" w:rsidRDefault="00492D64" w:rsidP="00492D64">
            <w:pPr>
              <w:rPr>
                <w:rFonts w:ascii="DINOT-Light" w:hAnsi="DINOT-Light"/>
              </w:rPr>
            </w:pPr>
            <w:r w:rsidRPr="00492D64">
              <w:rPr>
                <w:rFonts w:ascii="DINOT-Light" w:hAnsi="DINOT-Light"/>
              </w:rPr>
              <w:t>Side Kick L3</w:t>
            </w:r>
          </w:p>
        </w:tc>
      </w:tr>
      <w:tr w:rsidR="00492D64" w14:paraId="4F3EF4D0" w14:textId="77777777" w:rsidTr="00492D64">
        <w:trPr>
          <w:trHeight w:val="20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B4D806" w14:textId="77777777" w:rsidR="00492D64" w:rsidRPr="00492D64" w:rsidRDefault="00492D64" w:rsidP="00492D64">
            <w:pPr>
              <w:rPr>
                <w:rFonts w:ascii="DINOT-Light" w:hAnsi="DINOT-Light"/>
                <w:b/>
              </w:rPr>
            </w:pPr>
            <w:r w:rsidRPr="00492D64">
              <w:rPr>
                <w:rFonts w:ascii="DINOT-Light" w:hAnsi="DINOT-Light"/>
                <w:b/>
              </w:rPr>
              <w:t>Both Sides</w:t>
            </w:r>
          </w:p>
        </w:tc>
        <w:tc>
          <w:tcPr>
            <w:tcW w:w="6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D01EEB" w14:textId="77777777" w:rsidR="00492D64" w:rsidRPr="00492D64" w:rsidRDefault="00492D64" w:rsidP="00492D64">
            <w:pPr>
              <w:rPr>
                <w:rFonts w:ascii="DINOT-Light" w:hAnsi="DINOT-Light"/>
              </w:rPr>
            </w:pPr>
            <w:r w:rsidRPr="00492D64">
              <w:rPr>
                <w:rFonts w:ascii="DINOT-Light" w:hAnsi="DINOT-Light"/>
              </w:rPr>
              <w:t>Leg lift and lower</w:t>
            </w:r>
          </w:p>
        </w:tc>
      </w:tr>
      <w:tr w:rsidR="00492D64" w14:paraId="7382392A" w14:textId="77777777" w:rsidTr="00492D64">
        <w:trPr>
          <w:trHeight w:val="20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42A86E" w14:textId="77777777" w:rsidR="00492D64" w:rsidRPr="00492D64" w:rsidRDefault="00492D64" w:rsidP="00492D64">
            <w:pPr>
              <w:rPr>
                <w:rFonts w:ascii="DINOT-Light" w:hAnsi="DINOT-Light"/>
                <w:b/>
              </w:rPr>
            </w:pPr>
          </w:p>
        </w:tc>
        <w:tc>
          <w:tcPr>
            <w:tcW w:w="6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4447C5" w14:textId="77777777" w:rsidR="00492D64" w:rsidRPr="00492D64" w:rsidRDefault="00492D64" w:rsidP="00492D64">
            <w:pPr>
              <w:rPr>
                <w:rFonts w:ascii="DINOT-Light" w:hAnsi="DINOT-Light"/>
              </w:rPr>
            </w:pPr>
            <w:r w:rsidRPr="00492D64">
              <w:rPr>
                <w:rFonts w:ascii="DINOT-Light" w:hAnsi="DINOT-Light"/>
              </w:rPr>
              <w:t>Leg circles</w:t>
            </w:r>
          </w:p>
        </w:tc>
      </w:tr>
      <w:tr w:rsidR="00492D64" w14:paraId="264DE773" w14:textId="77777777" w:rsidTr="00492D64">
        <w:trPr>
          <w:trHeight w:val="341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D7EFF9" w14:textId="77777777" w:rsidR="00492D64" w:rsidRPr="00492D64" w:rsidRDefault="00492D64" w:rsidP="00492D64">
            <w:pPr>
              <w:rPr>
                <w:rFonts w:ascii="DINOT-Light" w:hAnsi="DINOT-Light"/>
                <w:b/>
              </w:rPr>
            </w:pPr>
          </w:p>
        </w:tc>
        <w:tc>
          <w:tcPr>
            <w:tcW w:w="6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1E1D11" w14:textId="77777777" w:rsidR="00492D64" w:rsidRPr="00492D64" w:rsidRDefault="00492D64" w:rsidP="00492D64">
            <w:pPr>
              <w:rPr>
                <w:rFonts w:ascii="DINOT-Light" w:hAnsi="DINOT-Light"/>
              </w:rPr>
            </w:pPr>
            <w:r w:rsidRPr="00492D64">
              <w:rPr>
                <w:rFonts w:ascii="DINOT-Light" w:hAnsi="DINOT-Light"/>
              </w:rPr>
              <w:t>Leg lifts central, front/back</w:t>
            </w:r>
          </w:p>
        </w:tc>
      </w:tr>
      <w:tr w:rsidR="00492D64" w14:paraId="5B9E6233" w14:textId="77777777" w:rsidTr="00492D64">
        <w:trPr>
          <w:trHeight w:val="349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B4EB31" w14:textId="77777777" w:rsidR="00492D64" w:rsidRPr="00492D64" w:rsidRDefault="00492D64" w:rsidP="00492D64">
            <w:pPr>
              <w:rPr>
                <w:rFonts w:ascii="DINOT-Light" w:hAnsi="DINOT-Light"/>
                <w:b/>
              </w:rPr>
            </w:pPr>
            <w:r w:rsidRPr="00492D64">
              <w:rPr>
                <w:rFonts w:ascii="DINOT-Light" w:hAnsi="DINOT-Light"/>
                <w:b/>
              </w:rPr>
              <w:t>Supine</w:t>
            </w:r>
          </w:p>
        </w:tc>
        <w:tc>
          <w:tcPr>
            <w:tcW w:w="6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AF640E" w14:textId="77777777" w:rsidR="00492D64" w:rsidRPr="00492D64" w:rsidRDefault="00492D64" w:rsidP="00492D64">
            <w:pPr>
              <w:rPr>
                <w:rFonts w:ascii="DINOT-Light" w:hAnsi="DINOT-Light"/>
              </w:rPr>
            </w:pPr>
            <w:r w:rsidRPr="00492D64">
              <w:rPr>
                <w:rFonts w:ascii="DINOT-Light" w:hAnsi="DINOT-Light"/>
              </w:rPr>
              <w:t>Hip twist L4</w:t>
            </w:r>
          </w:p>
        </w:tc>
      </w:tr>
      <w:tr w:rsidR="00492D64" w14:paraId="0986D00A" w14:textId="77777777" w:rsidTr="00492D64">
        <w:trPr>
          <w:trHeight w:val="20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A14B1" w14:textId="77777777" w:rsidR="00492D64" w:rsidRPr="00492D64" w:rsidRDefault="00492D64" w:rsidP="00492D64">
            <w:pPr>
              <w:rPr>
                <w:rFonts w:ascii="DINOT-Light" w:hAnsi="DINOT-Light"/>
                <w:b/>
              </w:rPr>
            </w:pPr>
          </w:p>
        </w:tc>
        <w:tc>
          <w:tcPr>
            <w:tcW w:w="6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68C627" w14:textId="77777777" w:rsidR="00492D64" w:rsidRPr="00492D64" w:rsidRDefault="00492D64" w:rsidP="00492D64">
            <w:pPr>
              <w:rPr>
                <w:rFonts w:ascii="DINOT-Light" w:hAnsi="DINOT-Light"/>
              </w:rPr>
            </w:pPr>
            <w:r w:rsidRPr="00492D64">
              <w:rPr>
                <w:rFonts w:ascii="DINOT-Light" w:hAnsi="DINOT-Light"/>
              </w:rPr>
              <w:t>Scissors L3</w:t>
            </w:r>
          </w:p>
        </w:tc>
      </w:tr>
      <w:tr w:rsidR="00492D64" w14:paraId="6E8ABD9C" w14:textId="77777777" w:rsidTr="00492D64">
        <w:trPr>
          <w:trHeight w:val="331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E7CB81" w14:textId="77777777" w:rsidR="00492D64" w:rsidRPr="00492D64" w:rsidRDefault="00492D64" w:rsidP="00492D64">
            <w:pPr>
              <w:rPr>
                <w:rFonts w:ascii="DINOT-Light" w:hAnsi="DINOT-Light"/>
                <w:b/>
              </w:rPr>
            </w:pPr>
          </w:p>
        </w:tc>
        <w:tc>
          <w:tcPr>
            <w:tcW w:w="6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76CC5C" w14:textId="77777777" w:rsidR="00492D64" w:rsidRPr="00492D64" w:rsidRDefault="00492D64" w:rsidP="00492D64">
            <w:pPr>
              <w:rPr>
                <w:rFonts w:ascii="DINOT-Light" w:hAnsi="DINOT-Light"/>
              </w:rPr>
            </w:pPr>
            <w:r w:rsidRPr="00492D64">
              <w:rPr>
                <w:rFonts w:ascii="DINOT-Light" w:hAnsi="DINOT-Light"/>
              </w:rPr>
              <w:t xml:space="preserve">One leg </w:t>
            </w:r>
            <w:proofErr w:type="gramStart"/>
            <w:r w:rsidRPr="00492D64">
              <w:rPr>
                <w:rFonts w:ascii="DINOT-Light" w:hAnsi="DINOT-Light"/>
              </w:rPr>
              <w:t>stretch</w:t>
            </w:r>
            <w:proofErr w:type="gramEnd"/>
            <w:r w:rsidRPr="00492D64">
              <w:rPr>
                <w:rFonts w:ascii="DINOT-Light" w:hAnsi="DINOT-Light"/>
              </w:rPr>
              <w:t xml:space="preserve"> L4</w:t>
            </w:r>
          </w:p>
        </w:tc>
      </w:tr>
      <w:tr w:rsidR="00492D64" w14:paraId="63F96B72" w14:textId="77777777" w:rsidTr="00492D64">
        <w:trPr>
          <w:trHeight w:val="331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9901DB" w14:textId="77777777" w:rsidR="00492D64" w:rsidRPr="00492D64" w:rsidRDefault="00492D64" w:rsidP="00492D64">
            <w:pPr>
              <w:rPr>
                <w:rFonts w:ascii="DINOT-Light" w:hAnsi="DINOT-Light"/>
                <w:b/>
              </w:rPr>
            </w:pPr>
          </w:p>
        </w:tc>
        <w:tc>
          <w:tcPr>
            <w:tcW w:w="6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E915E3" w14:textId="77777777" w:rsidR="00492D64" w:rsidRPr="00492D64" w:rsidRDefault="00492D64" w:rsidP="00492D64">
            <w:pPr>
              <w:rPr>
                <w:rFonts w:ascii="DINOT-Light" w:hAnsi="DINOT-Light"/>
              </w:rPr>
            </w:pPr>
            <w:r w:rsidRPr="00492D64">
              <w:rPr>
                <w:rFonts w:ascii="DINOT-Light" w:hAnsi="DINOT-Light"/>
              </w:rPr>
              <w:t xml:space="preserve">Double leg </w:t>
            </w:r>
            <w:proofErr w:type="gramStart"/>
            <w:r w:rsidRPr="00492D64">
              <w:rPr>
                <w:rFonts w:ascii="DINOT-Light" w:hAnsi="DINOT-Light"/>
              </w:rPr>
              <w:t>stretch</w:t>
            </w:r>
            <w:proofErr w:type="gramEnd"/>
            <w:r w:rsidRPr="00492D64">
              <w:rPr>
                <w:rFonts w:ascii="DINOT-Light" w:hAnsi="DINOT-Light"/>
              </w:rPr>
              <w:t xml:space="preserve"> L4</w:t>
            </w:r>
          </w:p>
        </w:tc>
      </w:tr>
      <w:tr w:rsidR="00492D64" w14:paraId="60CCA264" w14:textId="77777777" w:rsidTr="00492D64">
        <w:trPr>
          <w:trHeight w:val="20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9BE747" w14:textId="77777777" w:rsidR="00492D64" w:rsidRPr="00492D64" w:rsidRDefault="00492D64" w:rsidP="00492D64">
            <w:pPr>
              <w:rPr>
                <w:rFonts w:ascii="DINOT-Light" w:hAnsi="DINOT-Light"/>
                <w:b/>
              </w:rPr>
            </w:pPr>
          </w:p>
        </w:tc>
        <w:tc>
          <w:tcPr>
            <w:tcW w:w="6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047A17" w14:textId="77777777" w:rsidR="00492D64" w:rsidRPr="00492D64" w:rsidRDefault="00492D64" w:rsidP="00492D64">
            <w:pPr>
              <w:rPr>
                <w:rFonts w:ascii="DINOT-Light" w:hAnsi="DINOT-Light"/>
              </w:rPr>
            </w:pPr>
            <w:r w:rsidRPr="00492D64">
              <w:rPr>
                <w:rFonts w:ascii="DINOT-Light" w:hAnsi="DINOT-Light"/>
              </w:rPr>
              <w:t>Hundreds L4/5</w:t>
            </w:r>
          </w:p>
        </w:tc>
      </w:tr>
      <w:tr w:rsidR="00492D64" w14:paraId="09AAEDEF" w14:textId="77777777" w:rsidTr="00492D64">
        <w:trPr>
          <w:trHeight w:val="20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7EAE98" w14:textId="77777777" w:rsidR="00492D64" w:rsidRPr="00492D64" w:rsidRDefault="00492D64" w:rsidP="00492D64">
            <w:pPr>
              <w:rPr>
                <w:rFonts w:ascii="DINOT-Light" w:hAnsi="DINOT-Light"/>
                <w:b/>
              </w:rPr>
            </w:pPr>
          </w:p>
        </w:tc>
        <w:tc>
          <w:tcPr>
            <w:tcW w:w="6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FCD603" w14:textId="77777777" w:rsidR="00492D64" w:rsidRPr="00492D64" w:rsidRDefault="00492D64" w:rsidP="00492D64">
            <w:pPr>
              <w:rPr>
                <w:rFonts w:ascii="DINOT-Light" w:hAnsi="DINOT-Light"/>
              </w:rPr>
            </w:pPr>
            <w:r w:rsidRPr="00492D64">
              <w:rPr>
                <w:rFonts w:ascii="DINOT-Light" w:hAnsi="DINOT-Light"/>
              </w:rPr>
              <w:t>Bridge L2</w:t>
            </w:r>
          </w:p>
        </w:tc>
      </w:tr>
      <w:tr w:rsidR="00492D64" w14:paraId="54DB23ED" w14:textId="77777777" w:rsidTr="00492D64">
        <w:trPr>
          <w:trHeight w:val="20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76B02E" w14:textId="77777777" w:rsidR="00492D64" w:rsidRPr="00492D64" w:rsidRDefault="00492D64" w:rsidP="00492D64">
            <w:pPr>
              <w:rPr>
                <w:rFonts w:ascii="DINOT-Light" w:hAnsi="DINOT-Light"/>
                <w:b/>
              </w:rPr>
            </w:pPr>
          </w:p>
        </w:tc>
        <w:tc>
          <w:tcPr>
            <w:tcW w:w="6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51C40E" w14:textId="77777777" w:rsidR="00492D64" w:rsidRPr="00492D64" w:rsidRDefault="00492D64" w:rsidP="00492D64">
            <w:pPr>
              <w:rPr>
                <w:rFonts w:ascii="DINOT-Light" w:hAnsi="DINOT-Light"/>
              </w:rPr>
            </w:pPr>
            <w:r w:rsidRPr="00492D64">
              <w:rPr>
                <w:rFonts w:ascii="DINOT-Light" w:hAnsi="DINOT-Light"/>
              </w:rPr>
              <w:t>Bridge 1 with arm lifts for TX mobility</w:t>
            </w:r>
          </w:p>
        </w:tc>
      </w:tr>
      <w:tr w:rsidR="00492D64" w14:paraId="62489E31" w14:textId="77777777" w:rsidTr="00492D64">
        <w:trPr>
          <w:trHeight w:val="20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FE28F1" w14:textId="77777777" w:rsidR="00492D64" w:rsidRPr="00492D64" w:rsidRDefault="00492D64" w:rsidP="00492D64">
            <w:pPr>
              <w:rPr>
                <w:rFonts w:ascii="DINOT-Light" w:hAnsi="DINOT-Light"/>
                <w:b/>
              </w:rPr>
            </w:pPr>
          </w:p>
        </w:tc>
        <w:tc>
          <w:tcPr>
            <w:tcW w:w="6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758A55" w14:textId="77777777" w:rsidR="00492D64" w:rsidRPr="00492D64" w:rsidRDefault="00492D64" w:rsidP="00492D64">
            <w:pPr>
              <w:rPr>
                <w:rFonts w:ascii="DINOT-Light" w:hAnsi="DINOT-Light"/>
              </w:rPr>
            </w:pPr>
            <w:r w:rsidRPr="00492D64">
              <w:rPr>
                <w:rFonts w:ascii="DINOT-Light" w:hAnsi="DINOT-Light"/>
              </w:rPr>
              <w:t>Teaser L1</w:t>
            </w:r>
          </w:p>
        </w:tc>
      </w:tr>
      <w:tr w:rsidR="00492D64" w14:paraId="6209AF6A" w14:textId="77777777" w:rsidTr="00492D64">
        <w:trPr>
          <w:trHeight w:val="20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E9AA4D" w14:textId="77777777" w:rsidR="00492D64" w:rsidRPr="00492D64" w:rsidRDefault="00492D64" w:rsidP="00492D64">
            <w:pPr>
              <w:rPr>
                <w:rFonts w:ascii="DINOT-Light" w:hAnsi="DINOT-Light"/>
                <w:b/>
              </w:rPr>
            </w:pPr>
          </w:p>
        </w:tc>
        <w:tc>
          <w:tcPr>
            <w:tcW w:w="6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37000D" w14:textId="77777777" w:rsidR="00492D64" w:rsidRPr="00492D64" w:rsidRDefault="00492D64" w:rsidP="00492D64">
            <w:pPr>
              <w:rPr>
                <w:rFonts w:ascii="DINOT-Light" w:hAnsi="DINOT-Light"/>
              </w:rPr>
            </w:pPr>
            <w:r w:rsidRPr="00492D64">
              <w:rPr>
                <w:rFonts w:ascii="DINOT-Light" w:hAnsi="DINOT-Light"/>
              </w:rPr>
              <w:t>Teaser L2</w:t>
            </w:r>
          </w:p>
        </w:tc>
      </w:tr>
      <w:tr w:rsidR="00492D64" w14:paraId="3FE8DB89" w14:textId="77777777" w:rsidTr="00492D64">
        <w:trPr>
          <w:trHeight w:val="20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9B544B" w14:textId="77777777" w:rsidR="00492D64" w:rsidRPr="00492D64" w:rsidRDefault="00492D64" w:rsidP="00492D64">
            <w:pPr>
              <w:rPr>
                <w:rFonts w:ascii="DINOT-Light" w:hAnsi="DINOT-Light"/>
                <w:b/>
              </w:rPr>
            </w:pPr>
          </w:p>
        </w:tc>
        <w:tc>
          <w:tcPr>
            <w:tcW w:w="6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FD9277" w14:textId="77777777" w:rsidR="00492D64" w:rsidRPr="00492D64" w:rsidRDefault="00492D64" w:rsidP="00492D64">
            <w:pPr>
              <w:rPr>
                <w:rFonts w:ascii="DINOT-Light" w:hAnsi="DINOT-Light"/>
              </w:rPr>
            </w:pPr>
            <w:r w:rsidRPr="00492D64">
              <w:rPr>
                <w:rFonts w:ascii="DINOT-Light" w:hAnsi="DINOT-Light"/>
              </w:rPr>
              <w:t>Roll back with oblique</w:t>
            </w:r>
          </w:p>
        </w:tc>
      </w:tr>
      <w:tr w:rsidR="00492D64" w14:paraId="3545063A" w14:textId="77777777" w:rsidTr="00492D64">
        <w:trPr>
          <w:trHeight w:val="20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3AFDB8" w14:textId="77777777" w:rsidR="00492D64" w:rsidRPr="00492D64" w:rsidRDefault="00492D64" w:rsidP="00492D64">
            <w:pPr>
              <w:rPr>
                <w:rFonts w:ascii="DINOT-Light" w:hAnsi="DINOT-Light"/>
                <w:b/>
              </w:rPr>
            </w:pPr>
          </w:p>
        </w:tc>
        <w:tc>
          <w:tcPr>
            <w:tcW w:w="6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246BB6" w14:textId="77777777" w:rsidR="00492D64" w:rsidRPr="00492D64" w:rsidRDefault="00492D64" w:rsidP="00492D64">
            <w:pPr>
              <w:rPr>
                <w:rFonts w:ascii="DINOT-Light" w:hAnsi="DINOT-Light"/>
              </w:rPr>
            </w:pPr>
            <w:r w:rsidRPr="00492D64">
              <w:rPr>
                <w:rFonts w:ascii="DINOT-Light" w:hAnsi="DINOT-Light"/>
              </w:rPr>
              <w:t>V sit</w:t>
            </w:r>
          </w:p>
        </w:tc>
      </w:tr>
      <w:tr w:rsidR="00492D64" w14:paraId="278F020E" w14:textId="77777777" w:rsidTr="00492D64">
        <w:trPr>
          <w:trHeight w:val="20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0CA222" w14:textId="77777777" w:rsidR="00492D64" w:rsidRPr="00492D64" w:rsidRDefault="00492D64" w:rsidP="00492D64">
            <w:pPr>
              <w:rPr>
                <w:rFonts w:ascii="DINOT-Light" w:hAnsi="DINOT-Light"/>
                <w:b/>
              </w:rPr>
            </w:pPr>
          </w:p>
        </w:tc>
        <w:tc>
          <w:tcPr>
            <w:tcW w:w="6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B4BBA1" w14:textId="77777777" w:rsidR="00492D64" w:rsidRPr="00492D64" w:rsidRDefault="00492D64" w:rsidP="00492D64">
            <w:pPr>
              <w:rPr>
                <w:rFonts w:ascii="DINOT-Light" w:hAnsi="DINOT-Light"/>
              </w:rPr>
            </w:pPr>
            <w:r w:rsidRPr="00492D64">
              <w:rPr>
                <w:rFonts w:ascii="DINOT-Light" w:hAnsi="DINOT-Light"/>
              </w:rPr>
              <w:t>V sit with oblique</w:t>
            </w:r>
          </w:p>
        </w:tc>
      </w:tr>
      <w:tr w:rsidR="00492D64" w14:paraId="42DCCD27" w14:textId="77777777" w:rsidTr="00492D64">
        <w:trPr>
          <w:trHeight w:val="20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4EA283" w14:textId="77777777" w:rsidR="00492D64" w:rsidRPr="00492D64" w:rsidRDefault="00492D64" w:rsidP="00492D64">
            <w:pPr>
              <w:rPr>
                <w:rFonts w:ascii="DINOT-Light" w:hAnsi="DINOT-Light"/>
                <w:b/>
              </w:rPr>
            </w:pPr>
            <w:r w:rsidRPr="00492D64">
              <w:rPr>
                <w:rFonts w:ascii="DINOT-Light" w:hAnsi="DINOT-Light"/>
                <w:b/>
              </w:rPr>
              <w:t>Stretch</w:t>
            </w:r>
          </w:p>
        </w:tc>
        <w:tc>
          <w:tcPr>
            <w:tcW w:w="6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BD43BF" w14:textId="77777777" w:rsidR="00492D64" w:rsidRPr="00492D64" w:rsidRDefault="00492D64" w:rsidP="00492D64">
            <w:pPr>
              <w:rPr>
                <w:rFonts w:ascii="DINOT-Light" w:hAnsi="DINOT-Light"/>
              </w:rPr>
            </w:pPr>
            <w:r w:rsidRPr="00492D64">
              <w:rPr>
                <w:rFonts w:ascii="DINOT-Light" w:hAnsi="DINOT-Light"/>
              </w:rPr>
              <w:t>Hamstring, Lx/Tx mobility</w:t>
            </w:r>
          </w:p>
        </w:tc>
      </w:tr>
      <w:tr w:rsidR="00492D64" w14:paraId="77BFC46B" w14:textId="77777777" w:rsidTr="00492D64">
        <w:trPr>
          <w:trHeight w:val="20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B7380C" w14:textId="77777777" w:rsidR="00492D64" w:rsidRPr="00492D64" w:rsidRDefault="00492D64" w:rsidP="00492D64">
            <w:pPr>
              <w:rPr>
                <w:rFonts w:ascii="DINOT-Light" w:hAnsi="DINOT-Light"/>
                <w:b/>
              </w:rPr>
            </w:pPr>
            <w:r w:rsidRPr="00492D64">
              <w:rPr>
                <w:rFonts w:ascii="DINOT-Light" w:hAnsi="DINOT-Light"/>
                <w:b/>
              </w:rPr>
              <w:t>Relaxation</w:t>
            </w:r>
          </w:p>
        </w:tc>
        <w:tc>
          <w:tcPr>
            <w:tcW w:w="6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EDE6E6" w14:textId="77777777" w:rsidR="00492D64" w:rsidRPr="00492D64" w:rsidRDefault="00492D64" w:rsidP="00492D64">
            <w:pPr>
              <w:rPr>
                <w:rFonts w:ascii="DINOT-Light" w:hAnsi="DINOT-Light"/>
              </w:rPr>
            </w:pPr>
            <w:r w:rsidRPr="00492D64">
              <w:rPr>
                <w:rFonts w:ascii="DINOT-Light" w:hAnsi="DINOT-Light"/>
              </w:rPr>
              <w:t>Breathing</w:t>
            </w:r>
          </w:p>
        </w:tc>
      </w:tr>
    </w:tbl>
    <w:p w14:paraId="096CAE2A" w14:textId="77777777" w:rsidR="00E84A38" w:rsidRDefault="00E84A38" w:rsidP="00E84A38">
      <w:pPr>
        <w:rPr>
          <w:rFonts w:ascii="DINOT-Light" w:hAnsi="DINOT-Light"/>
        </w:rPr>
      </w:pPr>
      <w:bookmarkStart w:id="0" w:name="_GoBack"/>
      <w:bookmarkEnd w:id="0"/>
    </w:p>
    <w:sectPr w:rsidR="00E84A38" w:rsidSect="003759E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3261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520A81" w14:textId="77777777" w:rsidR="00492D64" w:rsidRDefault="00492D64" w:rsidP="002D2463">
      <w:r>
        <w:separator/>
      </w:r>
    </w:p>
  </w:endnote>
  <w:endnote w:type="continuationSeparator" w:id="0">
    <w:p w14:paraId="1D10DFB8" w14:textId="77777777" w:rsidR="00492D64" w:rsidRDefault="00492D64" w:rsidP="002D24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Fierce Vector">
    <w:panose1 w:val="00000500000000000000"/>
    <w:charset w:val="00"/>
    <w:family w:val="modern"/>
    <w:notTrueType/>
    <w:pitch w:val="variable"/>
    <w:sig w:usb0="00000007" w:usb1="00000000" w:usb2="00000000" w:usb3="00000000" w:csb0="00000001" w:csb1="00000000"/>
  </w:font>
  <w:font w:name="DINOT-Light">
    <w:panose1 w:val="02000504040000020003"/>
    <w:charset w:val="00"/>
    <w:family w:val="modern"/>
    <w:notTrueType/>
    <w:pitch w:val="variable"/>
    <w:sig w:usb0="800000AF" w:usb1="4000206A" w:usb2="00000000" w:usb3="00000000" w:csb0="00000001" w:csb1="00000000"/>
  </w:font>
  <w:font w:name="DINPro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Pro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D186F0" w14:textId="77777777" w:rsidR="0084484E" w:rsidRDefault="0084484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875B87" w14:textId="77777777" w:rsidR="003759E7" w:rsidRPr="003759E7" w:rsidRDefault="003759E7">
    <w:pPr>
      <w:pStyle w:val="Footer"/>
    </w:pPr>
    <w:r>
      <w:tab/>
    </w:r>
    <w:r w:rsidRPr="003759E7">
      <w:rPr>
        <w:rFonts w:ascii="DINOT-Light" w:hAnsi="DINOT-Light"/>
      </w:rPr>
      <w:fldChar w:fldCharType="begin"/>
    </w:r>
    <w:r w:rsidRPr="003759E7">
      <w:rPr>
        <w:rFonts w:ascii="DINOT-Light" w:hAnsi="DINOT-Light"/>
      </w:rPr>
      <w:instrText xml:space="preserve"> PAGE   \* MERGEFORMAT </w:instrText>
    </w:r>
    <w:r w:rsidRPr="003759E7">
      <w:rPr>
        <w:rFonts w:ascii="DINOT-Light" w:hAnsi="DINOT-Light"/>
      </w:rPr>
      <w:fldChar w:fldCharType="separate"/>
    </w:r>
    <w:r w:rsidRPr="003759E7">
      <w:rPr>
        <w:rFonts w:ascii="DINOT-Light" w:hAnsi="DINOT-Light"/>
        <w:noProof/>
      </w:rPr>
      <w:t>1</w:t>
    </w:r>
    <w:r w:rsidRPr="003759E7">
      <w:rPr>
        <w:rFonts w:ascii="DINOT-Light" w:hAnsi="DINOT-Light"/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6BDA88" w14:textId="77777777" w:rsidR="003759E7" w:rsidRDefault="009C4A90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5920" behindDoc="0" locked="0" layoutInCell="1" allowOverlap="1" wp14:anchorId="3306248F" wp14:editId="0DB54E88">
              <wp:simplePos x="0" y="0"/>
              <wp:positionH relativeFrom="column">
                <wp:posOffset>-904875</wp:posOffset>
              </wp:positionH>
              <wp:positionV relativeFrom="paragraph">
                <wp:posOffset>-724535</wp:posOffset>
              </wp:positionV>
              <wp:extent cx="7772400" cy="1335405"/>
              <wp:effectExtent l="0" t="0" r="0" b="0"/>
              <wp:wrapNone/>
              <wp:docPr id="88" name="Group 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335405"/>
                        <a:chOff x="0" y="0"/>
                        <a:chExt cx="7772400" cy="1335405"/>
                      </a:xfrm>
                    </wpg:grpSpPr>
                    <pic:pic xmlns:pic="http://schemas.openxmlformats.org/drawingml/2006/picture">
                      <pic:nvPicPr>
                        <pic:cNvPr id="9" name="Picture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13354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2425" y="466725"/>
                          <a:ext cx="2108200" cy="5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925CF1" w14:textId="77777777" w:rsidR="009C4A90" w:rsidRPr="00882348" w:rsidRDefault="009C4A90" w:rsidP="009C4A9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DINPro-Bold" w:hAnsi="DINPro-Bold" w:cs="DINPro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882348">
                              <w:rPr>
                                <w:rFonts w:ascii="DINPro-Bold" w:hAnsi="DINPro-Bold" w:cs="DINPro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Welsh Athletics Ltd</w:t>
                            </w:r>
                          </w:p>
                          <w:p w14:paraId="2D0489D4" w14:textId="77777777" w:rsidR="009C4A90" w:rsidRPr="00882348" w:rsidRDefault="009C4A90" w:rsidP="009C4A9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Cardiff International Sports Campus</w:t>
                            </w:r>
                          </w:p>
                          <w:p w14:paraId="222862A8" w14:textId="77777777" w:rsidR="009C4A90" w:rsidRPr="00882348" w:rsidRDefault="009C4A90" w:rsidP="009C4A9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Leckwith</w:t>
                            </w:r>
                            <w:proofErr w:type="spellEnd"/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 Road, Cardiff CF11 7AZ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2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2457450" y="476250"/>
                          <a:ext cx="2534285" cy="5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420492" w14:textId="77777777" w:rsidR="009C4A90" w:rsidRPr="00882348" w:rsidRDefault="009C4A90" w:rsidP="009C4A9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DINPro-Bold" w:hAnsi="DINPro-Bold" w:cs="DINPro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882348">
                              <w:rPr>
                                <w:rFonts w:ascii="DINPro-Bold" w:hAnsi="DINPro-Bold" w:cs="DINPro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Athletau Cymru </w:t>
                            </w:r>
                            <w:proofErr w:type="spellStart"/>
                            <w:r w:rsidRPr="00882348">
                              <w:rPr>
                                <w:rFonts w:ascii="DINPro-Bold" w:hAnsi="DINPro-Bold" w:cs="DINPro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Cyf</w:t>
                            </w:r>
                            <w:proofErr w:type="spellEnd"/>
                          </w:p>
                          <w:p w14:paraId="6BB643A2" w14:textId="77777777" w:rsidR="009C4A90" w:rsidRPr="00882348" w:rsidRDefault="009C4A90" w:rsidP="009C4A9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</w:pPr>
                            <w:proofErr w:type="spellStart"/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Campws</w:t>
                            </w:r>
                            <w:proofErr w:type="spellEnd"/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Chwaraeon</w:t>
                            </w:r>
                            <w:proofErr w:type="spellEnd"/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Rhyngwladol</w:t>
                            </w:r>
                            <w:proofErr w:type="spellEnd"/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Caerdydd</w:t>
                            </w:r>
                            <w:proofErr w:type="spellEnd"/>
                          </w:p>
                          <w:p w14:paraId="4A4D9297" w14:textId="77777777" w:rsidR="009C4A90" w:rsidRPr="00882348" w:rsidRDefault="009C4A90" w:rsidP="009C4A9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Ffordd</w:t>
                            </w:r>
                            <w:proofErr w:type="spellEnd"/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Leckwith</w:t>
                            </w:r>
                            <w:proofErr w:type="spellEnd"/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, </w:t>
                            </w:r>
                            <w:proofErr w:type="spellStart"/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Caerdydd</w:t>
                            </w:r>
                            <w:proofErr w:type="spellEnd"/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 CF11 7AZ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4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4991100" y="466725"/>
                          <a:ext cx="2108200" cy="5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D87256" w14:textId="77777777" w:rsidR="009C4A90" w:rsidRPr="00882348" w:rsidRDefault="009C4A90" w:rsidP="009C4A9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029 2064 4870</w:t>
                            </w:r>
                          </w:p>
                          <w:p w14:paraId="3EA726A2" w14:textId="77777777" w:rsidR="009C4A90" w:rsidRPr="00882348" w:rsidRDefault="009C4A90" w:rsidP="009C4A9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www.welshathletics.org</w:t>
                            </w:r>
                          </w:p>
                          <w:p w14:paraId="2D81E314" w14:textId="77777777" w:rsidR="009C4A90" w:rsidRPr="00882348" w:rsidRDefault="009C4A90" w:rsidP="009C4A9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hr</w:t>
                            </w:r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@welshathletics.org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306248F" id="Group 88" o:spid="_x0000_s1026" style="position:absolute;margin-left:-71.25pt;margin-top:-57.05pt;width:612pt;height:105.15pt;z-index:251665920" coordsize="77724,13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gP5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/3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P0ABAMAAAAAAAAAAAAAAAAAAAAAAAAAAAAAAAAA&#10;AAAAAAAAAAAAAAAAAAAAAAAAAAAAAAAAAAAAAAAAAAAAAAAAAAAAAAAAAAAAAAAAAAAAAAAAAAAA&#10;AAAAAAAAAAAAAAAAAAAAAAAAAAAAAAAAAAAAAAAAAAAAAAAAAAAAAAAAAAAAAAAAAAAAAAAA///+&#10;7vL/7vL/8PP/8/X/8/b/+vz/9PcAAAAAAAAAAAAAAAABDAkBDwwCFA8DIhsBEA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uvw94+m/ufsDI9xARANAAAAAAAAAAAAAAAAAAAA&#10;AAAAAAAAAAAAAAAAAAAAAAAAAAAAAAAAAAAAAAAAAAAAAAAAAAAAAAAAAAAAAAAAAAAAAAAAAAAA&#10;AAAAAAAAAAAAAAAAAAAAAAAAAAAAAAAAAAAAAAAAAAAAAAAA//D0/d7k/uTr/eXq/uTq/ufs/+3x&#10;/uvv/u3xAP3+AAAAAAAAAAAAAAAAAAAAAAAAAAAAAAAAAAAAAAAAAAAAAAAAAAAAAAAAAhMPBDkt&#10;CFpHBDY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P9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T2+8bT+rPD+rvJAPz9AAAAAQkIBUU1BTov&#10;BCwjAiAZAQgGAAAAAAAAAAAAAAAAAAAAAAAAAAAAAAAAAAAAAAAAAAAAAAAAAAAAAAAAAAAAAAAA&#10;AAAAAAAAAPv8/vH0//L1//L1//L1//D0/vDz/+3x/vDz//Dz//Dz/u7z/+7x//Dz//n7AAAAAAAA&#10;AAAAAAAAAAAAAAAAAAAAAAAAAAAAAAAAAAAAAAAAAAAAAAAAAAAAAAAAAAAAAAAAAAAAAAAAAAAA&#10;AAAAAAAAAAAAAAAAAAAACndeCGV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39//P3//P1/vL1//L1//L1//L0//L2//L1/vDz&#10;/+3x/uzw/+3x/uzw//P2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4LBkc5+rTE//f4AAAAAAAAAAAAAAAA&#10;AAAAAAAAAAAAAAAAAAAAAAAAAAAAAAAAAAAAAAAAAAAAAAAAAAAAAAAAAAAAAAAAAAAAAAAAAAAA&#10;AAAAAAAAAAAAAAAAAAAAAAAAAAAAAAAAAAAAAAAAAAAAAAAAAAAAAAAAAAAAAAAAAAAAAAAAAQgG&#10;AhgTAhkUAycfAyYeAyceAyYeAQk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8/7n7P7o7v/y&#10;9P7z9v/z9v/z9v/z9QD5+//5+gD5+wAAAP/+/v/09wAAAAEMCgECAQAAAAAAAAENCgAIBgEKCAEL&#10;CQENCwENCgIVEAIWEQEVEQISDwAC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9/v7w8//v8v/u8v7t8f/y&#10;9f/19//09//z9f/09//09//2+P/19//19//z9v/1+P/19wD6+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QD//wAAAAAAAAAAAAAA&#10;AAAAAAAAAAAAAAAAAAAAAAAAAAAAAAAAAAAAAAAAAAAAAAAAAAAAAAAAAAAAAAAAAAAAAAAAAAAA&#10;AAAAAAAAAAAAAAAAAAAAAAAAAAAAAAAAAAAAAAAAAAAAAAAAAAAAAAAAAAAAAAAAAAAAAAAAAAAA&#10;AAAAAAAAAAAAAAAAAAAAAAAAAAAAAAACAQMgGgMpIAMpIAQpIQMpIQIWEQAAAAAAAAAAAAAAAAAA&#10;AAAAAAAAAAAAAAAAAAAAAAAAAAD+/wAC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D+6e78y9b94Of/8PMAAAAABwUC&#10;FBADIBoDLSMCF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Ew8DJh4CIBkD&#10;IhsDHxgCGBQBEQ0BEAwBCQgA///+6O380dv4m7ABCggIY08FPzEA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9X6Z+ai6AP7/AAAAAAAA&#10;AAAAAAAAAAAAAAAAAAAAAykgB1RDB1dFAQg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f5&#10;//T3//T2//T3//T2//T2AAAAAAAAAAAAAAAAAAAAAAAAAQwKAQYFARANAhENARANAAI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gTBUM1BTktAycfAhgS&#10;AQkIAAAAAPr7//j6AAAA//v8AQoIAQk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//x9O8zXgAAAAAA&#10;AAAAAAAAAAAAAAAAAAAAAAAAAAAAAAAAAAAAAAMfGQyXdwMmHgAAAAAAAAD9/u8zXv/6+wEJBwIQ&#10;DQIYEwIjGwUzKQVCNAENC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MCgMiGgMiGwIiGwQsIwQwJgEOC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//8AAAD2&#10;hJ74oLQAAAAAAAAAAAAAAAAAAAAAAAAAAAAAAAAAAAAAAAAAAAADJR0Pt5EAAAAAAAD/8PPvNF8A&#10;AAAAAAAAAAAAAAAAAAAAAAABDQoMk3UFPC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DAkAAAAAAAAAAAAAAwIBCwkAAAD/8vUA/P7/9/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MjHAQ0KQU7LgU5LQEQDQAAAAAAAAAAAAAAAAAAAAAAAAAAAAAAAAAAAAAAAAAAAAAAAAAAAAAA&#10;AAAAAAAAAAAAAAAAAAAAAAAAAAAAAAAAAP3e5f7r7wMfGQIY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8vUAAAD/9/kA+/wA/v7/9fcAAAD/9vn/&#10;/PwA/f7/9fcAAAAA9vn//PwA/v7/9PgAAAD/+PkA+/wA/v7/9PcAAAD/9/kA+/wA/v7/9PcAAAD/&#10;+Pn/+vwA////9PYAAAAA+Pr/+vsAAAAAAAD/9fcA/f4AAAAA/v//9f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NywFSTn4mK7+6O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ELCIFPjIFQDIELiUAAwIAAAAAAAAAAAAAAAAAAAAAAAAAAAAA&#10;AAAAAAAAAAAAAAAAAAAAAAAAAAAAAAAAAAD6scL2kaj+4ugAAAAAAAAHVUMLhGkAAw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7SNRAAAAEcugAREOAP7/+8PP+rbG+rzK//H0AAAAAAAAAAAAAAAAAAAAAAAA&#10;BCsiDrGMAAAAAAAAAAAA/dbf9HeT/dfgAAAAAQcFAiAaBDEnB1FABDMoAAAAAAAAAAAAAAAAAAAA&#10;/MvW+bTE/djg/uPp/u3xAP3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EAQgGAAAA&#10;AAQEAQoHAAAAAQoIAAQDAAEBAQwKAAAAAQcFAQcGAAAAAQwJAAICAAMDAQsIAAAAAQgHAAYEAAAA&#10;AQ0LAAAAAQYEAAgGAAAAAQwKAAIBAQQEAAoHAAAAAQoJAQQCAAMDAQoIAAAAAQoIAAQDAAAAAAUE&#10;AQk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j6APr7//b4APz9//T3AP/+/vL1AP3+//X3APz9//b4APn7//n7//j5APv8//T3AP7+&#10;//P2AP7+//P2//39//X4APv8//j5APj6//r7//b5APz8//T3AP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RAMBT4xBT0xBTwwAhUQAAAAAAAA&#10;AAAAAAAAAAAAAAAAAAAAAAAAAAAAAAAAAAAAAP//9XuX+aq8AAAAAAAAAAAAAAAAAAAABDYrB1A/&#10;BTouAhw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0jUQEQDBHMogAAAAAAAAAAAAAAAAD+//3Z4fzO2P3c5P3j6P/2&#10;+QEGBQQvJQhfSwESDgAAAAAAAAAAAAAAAAD9/f7t8gELCAELCQAAAAAAAAAAAAAAAAAAAAAAAAAA&#10;AAAAAAAAAPqzw/ikt/zR2wD8/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o&#10;HwU7LwQ1KgUyKAESDgAAAAAAAAAAAAAAAAAAAAAAAAAAAPmsvvV4lAAAAAAAAAAAAAAAAAAAAAAA&#10;AAAAAAAAAAAAAAIYEwQ2KgU0KgQzKAMkHQAD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uLloKdl0HW0gAAAAAAAAAAAAAAAAAAAAAAAAAAAAA&#10;AAAAAAAAAAAAAAAAAAAAAAAAAAAAAAAAAAAAAAAAAAAAAAAAAAAAAAAAAAAAAAAAAAAAAAAAAAAA&#10;AAAAAAAAAAAAAAAAAAAAAAAAAAD/+fv91d380dv92uP93+X93OT/8P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IRoDKiEDIxwDJBwDIRsBFRACEQ4AAwLyWn38ytUAAAAAAAAAAAAA&#10;AAAAAAAAAAAAAAAAAAAAAAAAAAAAAAAAAAAAAAABCQcDKiEELiUELiQDLSQDHxgA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/7+AAEBAAAAAAAAAAAAAAAAAAAAAAAA&#10;AAAAAAAAAAAAAAAAAAAAAAAAAAAAAAAAAAAAAAAAAAAAAAAAAAAAAAAAAAAAAAAAAAAAAAAAAAAA&#10;AAAAAAAAAAAAAAAAAAAAAAAAAAAAAAAAAAAAAAAAAAAAAAAAAAAAAAAAAAAA//Dz/eHo/uTq/uPp&#10;/eXq/uTq/ubs/uzw//H0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IBgMnIAMqIAQrIgMnHwMmHgELCQ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HBYDJh8EJx4DJx8DJh4D&#10;IhsABAMAAAAAAAAAAAAAAAAAAAAAAAAAAAAAAAAAAAAAAAAAAAAAAAAAAAAAAAAAAAAAAAAAAAAA&#10;AAAAAAAAAAD/9/j3jqcBEQ0CFxICFxMCGRMCGBMBCwkAAAAAAAAAAAAAAAAAAAAAAAAAAAAAAAAA&#10;AAAAAAAAAAAAAAAAAAAAAAAAAAAAAAAAAAAAAAAAAAAAAAAAAAAAAAAAAAAAAAAAAAAAAAAB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v8//f5//v8APf5AAAAAAAAAAAAAAAAAAAAAAAAAQoIARANAAIBAAAAAAAAAAAA&#10;AAAAAAAAAAAAAAAAAAAAAAAAAAAAAAAAAAAAAAAAAAAAAAAAAAAAAP3++r/M+aK2+8bSAAAAAAAA&#10;AAAAAAAAAAAAAAAAAAAABT8yDZp6AAMC/NLc8lJ2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DAyQcAyYeBCYfAycfAycfAhoUAAAAAAAAAAAAAAAAAAAAAAAAAAAAAAAAAAAAAAAA&#10;AAAAAAAAAAAAAAAAAAAA9HCO+rTEAAAAAAAAAAAAAAAAAAAAAhQQAyQcAiMcBC4kBkM2ARAM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3Z&#10;4feasPq0xAD9/QAAAAAAAAAAAAQyKA2hfwEJBwAAAAD8/fBBaf7n7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/3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wKAyceAyYeAyQdAyMbAyIcAhkT&#10;AAEBAAAAAAAAAAAAAAAAAAAAAAAAAAAA95as946mAAAAAAAAAAAAAAAAAAAAAAAAAAAAAAAAAAAA&#10;AAAAAQwKDqiFAygf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7q7vmrvfu+zf/x8wVBNAlzWwEIBgAAAAAAAAAAAP3Y4fNoh/7k6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JBwIgGgMkHAMhGgIdFwMcFgIbFgIXEvinufaAmwAAAAAAAAAAAAAAAAAAAAAAAAAAAAAA&#10;AAAAAAAAAAAAAAAAAAluVwluVwAAAAAAAAAAAAAAAAAAAAAAAAAAAAAAAAAAAAAAAAAAAAAAAAAA&#10;AAAAAAAAAAAAAAAAAAAAAAAAAAAAAAH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6&#10;uMf0bI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IA/f4AAAAAAAAAAAAAAAAAAAAAAAAA&#10;AAAAAAAAAAAAAAAAAAAAAAAAAAAFOS0No4E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eDn+aO2+Ka5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LSMNnX0BEg4A&#10;AAAAAAAAAAAAAAAAAAAAAAAAAAAAAAAAAAAAAAAAAAAAAAAAAAAAAAAAAAAAAAAAAAAB7SN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kIAAQCAAAAAAAAAAMDAQsIAAAAAAAAAAAAAAAAAAAAAAAAAAAA&#10;AP////P2AAAAAAAA//P2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wWDJN1BC0jAAAAAAAAAAAAAAAAAAAAAAAAAAAAAAAAAAAAAAAAAAAAAAAAAAAAAAAAAAAAAAAA&#10;Ae0jU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BQt8YgdaRwAAAAAAAAAAAAAAAAAAAAAAAAAAAAAAAAAAAAAAAAAAAAAAAAAA&#10;AAAAAAAAAAN3Ei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D9/vu/zf3d5AU8MAEHBQ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6tcXyUnb93uU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d/m8lR4+8XS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y&#10;9fNjg/mwwQ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P31dJH4n7QAAAAAAAAAAAAAAAAAAAAAAAAAAAAAAAAAAAAAAAADdxI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+8PPAQYFBDQpAAAAAAAAAAAAAAAAAAAAAAAAAAAAAAAAA3cS&#10;K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vG0gEGBQQ0KQAAAAAAAAAAAAAAAAAAAAAA&#10;AAAAAAN3Ei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7xtIBBgUENCkAAAAAAAAA&#10;AAAAAAAAAAAAAAADdxI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8bSAAUE&#10;BTUqAAAAAAAAAAAAAAAAAAAAA3cSK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MfT//n6BTsv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iZr/V8mAD9/g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qLr0a4r/9vg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rzK8lR4/uTqAAAAAe0jU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PDAuJ&#10;bAHtI1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/3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P9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Q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i28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aVMGTz4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FCGtV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7/PzG0gAAAAHtI1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JR0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dvj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P9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nc1i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HRc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YF&#10;DJN0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/PmktwHtI1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width:77724;height:13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3524;top:4667;width:21082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<v:textbox style="mso-fit-shape-to-text:t">
                  <w:txbxContent>
                    <w:p w14:paraId="7F925CF1" w14:textId="77777777" w:rsidR="009C4A90" w:rsidRPr="00882348" w:rsidRDefault="009C4A90" w:rsidP="009C4A90">
                      <w:pPr>
                        <w:autoSpaceDE w:val="0"/>
                        <w:autoSpaceDN w:val="0"/>
                        <w:adjustRightInd w:val="0"/>
                        <w:rPr>
                          <w:rFonts w:ascii="DINPro-Bold" w:hAnsi="DINPro-Bold" w:cs="DINPro-Bold"/>
                          <w:b/>
                          <w:bCs/>
                          <w:color w:val="FFFFFF"/>
                          <w:sz w:val="20"/>
                          <w:szCs w:val="20"/>
                          <w:lang w:eastAsia="en-GB"/>
                        </w:rPr>
                      </w:pPr>
                      <w:r w:rsidRPr="00882348">
                        <w:rPr>
                          <w:rFonts w:ascii="DINPro-Bold" w:hAnsi="DINPro-Bold" w:cs="DINPro-Bold"/>
                          <w:b/>
                          <w:bCs/>
                          <w:color w:val="FFFFFF"/>
                          <w:sz w:val="20"/>
                          <w:szCs w:val="20"/>
                          <w:lang w:eastAsia="en-GB"/>
                        </w:rPr>
                        <w:t>Welsh Athletics Ltd</w:t>
                      </w:r>
                    </w:p>
                    <w:p w14:paraId="2D0489D4" w14:textId="77777777" w:rsidR="009C4A90" w:rsidRPr="00882348" w:rsidRDefault="009C4A90" w:rsidP="009C4A90">
                      <w:pPr>
                        <w:autoSpaceDE w:val="0"/>
                        <w:autoSpaceDN w:val="0"/>
                        <w:adjustRightInd w:val="0"/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</w:pPr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>Cardiff International Sports Campus</w:t>
                      </w:r>
                    </w:p>
                    <w:p w14:paraId="222862A8" w14:textId="77777777" w:rsidR="009C4A90" w:rsidRPr="00882348" w:rsidRDefault="009C4A90" w:rsidP="009C4A90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>Leckwith</w:t>
                      </w:r>
                      <w:proofErr w:type="spellEnd"/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 xml:space="preserve"> Road, Cardiff CF11 7AZ</w:t>
                      </w:r>
                    </w:p>
                  </w:txbxContent>
                </v:textbox>
              </v:shape>
              <v:shape id="Text Box 6" o:spid="_x0000_s1029" type="#_x0000_t202" style="position:absolute;left:24574;top:4762;width:25343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" filled="f" stroked="f">
                <v:textbox style="mso-fit-shape-to-text:t">
                  <w:txbxContent>
                    <w:p w14:paraId="5C420492" w14:textId="77777777" w:rsidR="009C4A90" w:rsidRPr="00882348" w:rsidRDefault="009C4A90" w:rsidP="009C4A90">
                      <w:pPr>
                        <w:autoSpaceDE w:val="0"/>
                        <w:autoSpaceDN w:val="0"/>
                        <w:adjustRightInd w:val="0"/>
                        <w:rPr>
                          <w:rFonts w:ascii="DINPro-Bold" w:hAnsi="DINPro-Bold" w:cs="DINPro-Bold"/>
                          <w:b/>
                          <w:bCs/>
                          <w:color w:val="FFFFFF"/>
                          <w:sz w:val="20"/>
                          <w:szCs w:val="20"/>
                          <w:lang w:eastAsia="en-GB"/>
                        </w:rPr>
                      </w:pPr>
                      <w:r w:rsidRPr="00882348">
                        <w:rPr>
                          <w:rFonts w:ascii="DINPro-Bold" w:hAnsi="DINPro-Bold" w:cs="DINPro-Bold"/>
                          <w:b/>
                          <w:bCs/>
                          <w:color w:val="FFFFFF"/>
                          <w:sz w:val="20"/>
                          <w:szCs w:val="20"/>
                          <w:lang w:eastAsia="en-GB"/>
                        </w:rPr>
                        <w:t xml:space="preserve">Athletau Cymru </w:t>
                      </w:r>
                      <w:proofErr w:type="spellStart"/>
                      <w:r w:rsidRPr="00882348">
                        <w:rPr>
                          <w:rFonts w:ascii="DINPro-Bold" w:hAnsi="DINPro-Bold" w:cs="DINPro-Bold"/>
                          <w:b/>
                          <w:bCs/>
                          <w:color w:val="FFFFFF"/>
                          <w:sz w:val="20"/>
                          <w:szCs w:val="20"/>
                          <w:lang w:eastAsia="en-GB"/>
                        </w:rPr>
                        <w:t>Cyf</w:t>
                      </w:r>
                      <w:proofErr w:type="spellEnd"/>
                    </w:p>
                    <w:p w14:paraId="6BB643A2" w14:textId="77777777" w:rsidR="009C4A90" w:rsidRPr="00882348" w:rsidRDefault="009C4A90" w:rsidP="009C4A90">
                      <w:pPr>
                        <w:autoSpaceDE w:val="0"/>
                        <w:autoSpaceDN w:val="0"/>
                        <w:adjustRightInd w:val="0"/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</w:pPr>
                      <w:proofErr w:type="spellStart"/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>Campws</w:t>
                      </w:r>
                      <w:proofErr w:type="spellEnd"/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proofErr w:type="spellStart"/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>Chwaraeon</w:t>
                      </w:r>
                      <w:proofErr w:type="spellEnd"/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proofErr w:type="spellStart"/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>Rhyngwladol</w:t>
                      </w:r>
                      <w:proofErr w:type="spellEnd"/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proofErr w:type="spellStart"/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>Caerdydd</w:t>
                      </w:r>
                      <w:proofErr w:type="spellEnd"/>
                    </w:p>
                    <w:p w14:paraId="4A4D9297" w14:textId="77777777" w:rsidR="009C4A90" w:rsidRPr="00882348" w:rsidRDefault="009C4A90" w:rsidP="009C4A90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>Ffordd</w:t>
                      </w:r>
                      <w:proofErr w:type="spellEnd"/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proofErr w:type="spellStart"/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>Leckwith</w:t>
                      </w:r>
                      <w:proofErr w:type="spellEnd"/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 xml:space="preserve">, </w:t>
                      </w:r>
                      <w:proofErr w:type="spellStart"/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>Caerdydd</w:t>
                      </w:r>
                      <w:proofErr w:type="spellEnd"/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 xml:space="preserve"> CF11 7AZ</w:t>
                      </w:r>
                    </w:p>
                  </w:txbxContent>
                </v:textbox>
              </v:shape>
              <v:shape id="Text Box 7" o:spid="_x0000_s1030" type="#_x0000_t202" style="position:absolute;left:49911;top:4667;width:21082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  <v:textbox style="mso-fit-shape-to-text:t">
                  <w:txbxContent>
                    <w:p w14:paraId="44D87256" w14:textId="77777777" w:rsidR="009C4A90" w:rsidRPr="00882348" w:rsidRDefault="009C4A90" w:rsidP="009C4A90">
                      <w:pPr>
                        <w:autoSpaceDE w:val="0"/>
                        <w:autoSpaceDN w:val="0"/>
                        <w:adjustRightInd w:val="0"/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</w:pPr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>029 2064 4870</w:t>
                      </w:r>
                    </w:p>
                    <w:p w14:paraId="3EA726A2" w14:textId="77777777" w:rsidR="009C4A90" w:rsidRPr="00882348" w:rsidRDefault="009C4A90" w:rsidP="009C4A90">
                      <w:pPr>
                        <w:autoSpaceDE w:val="0"/>
                        <w:autoSpaceDN w:val="0"/>
                        <w:adjustRightInd w:val="0"/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</w:pPr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>www.welshathletics.org</w:t>
                      </w:r>
                    </w:p>
                    <w:p w14:paraId="2D81E314" w14:textId="77777777" w:rsidR="009C4A90" w:rsidRPr="00882348" w:rsidRDefault="009C4A90" w:rsidP="009C4A9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>hr</w:t>
                      </w:r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>@welshathletics.org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CF0A19" w14:textId="77777777" w:rsidR="00492D64" w:rsidRDefault="00492D64" w:rsidP="002D2463">
      <w:r>
        <w:separator/>
      </w:r>
    </w:p>
  </w:footnote>
  <w:footnote w:type="continuationSeparator" w:id="0">
    <w:p w14:paraId="4DC18F0F" w14:textId="77777777" w:rsidR="00492D64" w:rsidRDefault="00492D64" w:rsidP="002D24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EBA7D2" w14:textId="77777777" w:rsidR="0084484E" w:rsidRDefault="00492D64">
    <w:pPr>
      <w:pStyle w:val="Header"/>
    </w:pPr>
    <w:r>
      <w:rPr>
        <w:noProof/>
      </w:rPr>
      <w:pict w14:anchorId="797519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70547" o:spid="_x0000_s2050" type="#_x0000_t75" style="position:absolute;margin-left:0;margin-top:0;width:450.8pt;height:258.6pt;z-index:-251648512;mso-position-horizontal:center;mso-position-horizontal-relative:margin;mso-position-vertical:center;mso-position-vertical-relative:margin" o:allowincell="f">
          <v:imagedata r:id="rId1" o:title="HLF sloga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8CF304" w14:textId="77777777" w:rsidR="0084484E" w:rsidRDefault="00492D64">
    <w:pPr>
      <w:pStyle w:val="Header"/>
    </w:pPr>
    <w:r>
      <w:rPr>
        <w:noProof/>
      </w:rPr>
      <w:pict w14:anchorId="1C5E77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70548" o:spid="_x0000_s2051" type="#_x0000_t75" style="position:absolute;margin-left:0;margin-top:0;width:450.8pt;height:258.6pt;z-index:-251647488;mso-position-horizontal:center;mso-position-horizontal-relative:margin;mso-position-vertical:center;mso-position-vertical-relative:margin" o:allowincell="f">
          <v:imagedata r:id="rId1" o:title="HLF sloga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7E13D5" w14:textId="77777777" w:rsidR="003759E7" w:rsidRDefault="00492D64">
    <w:pPr>
      <w:pStyle w:val="Header"/>
    </w:pPr>
    <w:r>
      <w:rPr>
        <w:noProof/>
        <w:lang w:val="en-US"/>
      </w:rPr>
      <w:pict w14:anchorId="6F1AFC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70546" o:spid="_x0000_s2049" type="#_x0000_t75" style="position:absolute;margin-left:0;margin-top:0;width:450.8pt;height:258.6pt;z-index:-251649536;mso-position-horizontal:center;mso-position-horizontal-relative:margin;mso-position-vertical:center;mso-position-vertical-relative:margin" o:allowincell="f">
          <v:imagedata r:id="rId1" o:title="HLF slogan" gain="19661f" blacklevel="22938f"/>
          <w10:wrap anchorx="margin" anchory="margin"/>
        </v:shape>
      </w:pict>
    </w:r>
    <w:r w:rsidR="003759E7">
      <w:rPr>
        <w:noProof/>
        <w:lang w:val="en-US"/>
      </w:rPr>
      <w:drawing>
        <wp:anchor distT="0" distB="0" distL="114300" distR="114300" simplePos="0" relativeHeight="251654656" behindDoc="1" locked="0" layoutInCell="1" allowOverlap="1" wp14:anchorId="7953EC9E" wp14:editId="23A95A9E">
          <wp:simplePos x="0" y="0"/>
          <wp:positionH relativeFrom="column">
            <wp:posOffset>-904240</wp:posOffset>
          </wp:positionH>
          <wp:positionV relativeFrom="paragraph">
            <wp:posOffset>-448945</wp:posOffset>
          </wp:positionV>
          <wp:extent cx="7772400" cy="1889760"/>
          <wp:effectExtent l="0" t="0" r="0" b="0"/>
          <wp:wrapNone/>
          <wp:docPr id="8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889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D64"/>
    <w:rsid w:val="00031107"/>
    <w:rsid w:val="0011725E"/>
    <w:rsid w:val="002B11D4"/>
    <w:rsid w:val="002D2463"/>
    <w:rsid w:val="00330D10"/>
    <w:rsid w:val="003759E7"/>
    <w:rsid w:val="00492D64"/>
    <w:rsid w:val="0052161B"/>
    <w:rsid w:val="00587DC6"/>
    <w:rsid w:val="0084484E"/>
    <w:rsid w:val="00882348"/>
    <w:rsid w:val="009C4A90"/>
    <w:rsid w:val="00A62E4E"/>
    <w:rsid w:val="00B61AC6"/>
    <w:rsid w:val="00CA2600"/>
    <w:rsid w:val="00CF1902"/>
    <w:rsid w:val="00D476F5"/>
    <w:rsid w:val="00E84A38"/>
    <w:rsid w:val="00E94019"/>
    <w:rsid w:val="00F86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51B4BDBF"/>
  <w14:defaultImageDpi w14:val="300"/>
  <w15:chartTrackingRefBased/>
  <w15:docId w15:val="{C0C434DA-4299-41F6-A73D-564A3E07F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246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D2463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D24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2463"/>
  </w:style>
  <w:style w:type="paragraph" w:styleId="Footer">
    <w:name w:val="footer"/>
    <w:basedOn w:val="Normal"/>
    <w:link w:val="FooterChar"/>
    <w:uiPriority w:val="99"/>
    <w:unhideWhenUsed/>
    <w:rsid w:val="002D246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24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2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b.sage\Documents\Custom%20Office%20Templates\WA%20-%20Word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WA - Word Letterhead.dotx</Template>
  <TotalTime>2</TotalTime>
  <Pages>1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WebBox Digital</Company>
  <LinksUpToDate>false</LinksUpToDate>
  <CharactersWithSpaces>896</CharactersWithSpaces>
  <SharedDoc>false</SharedDoc>
  <HLinks>
    <vt:vector size="6" baseType="variant">
      <vt:variant>
        <vt:i4>2097152</vt:i4>
      </vt:variant>
      <vt:variant>
        <vt:i4>0</vt:i4>
      </vt:variant>
      <vt:variant>
        <vt:i4>0</vt:i4>
      </vt:variant>
      <vt:variant>
        <vt:i4>5</vt:i4>
      </vt:variant>
      <vt:variant>
        <vt:lpwstr>mailto:office@welshathletics.org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Sage</dc:creator>
  <cp:keywords/>
  <dc:description/>
  <cp:lastModifiedBy>Rob Sage</cp:lastModifiedBy>
  <cp:revision>1</cp:revision>
  <dcterms:created xsi:type="dcterms:W3CDTF">2019-03-25T10:05:00Z</dcterms:created>
  <dcterms:modified xsi:type="dcterms:W3CDTF">2019-03-25T10:07:00Z</dcterms:modified>
</cp:coreProperties>
</file>